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4786"/>
        <w:gridCol w:w="4139"/>
      </w:tblGrid>
      <w:tr w:rsidR="00446822" w:rsidRPr="006E3622" w:rsidTr="00446822">
        <w:tc>
          <w:tcPr>
            <w:tcW w:w="4788" w:type="dxa"/>
            <w:hideMark/>
          </w:tcPr>
          <w:p w:rsidR="00446822" w:rsidRPr="009419FF" w:rsidRDefault="00446822" w:rsidP="006E3622">
            <w:pPr>
              <w:tabs>
                <w:tab w:val="left" w:pos="1260"/>
              </w:tabs>
              <w:spacing w:line="276" w:lineRule="auto"/>
              <w:jc w:val="both"/>
              <w:rPr>
                <w:rFonts w:cs="Arial"/>
                <w:sz w:val="22"/>
                <w:szCs w:val="22"/>
              </w:rPr>
            </w:pPr>
            <w:r w:rsidRPr="009419FF">
              <w:rPr>
                <w:rFonts w:cs="Arial"/>
                <w:b/>
                <w:sz w:val="22"/>
                <w:szCs w:val="22"/>
              </w:rPr>
              <w:t xml:space="preserve">Our Ref: </w:t>
            </w:r>
            <w:r w:rsidRPr="009419FF">
              <w:rPr>
                <w:rFonts w:cs="Arial"/>
                <w:b/>
                <w:sz w:val="22"/>
                <w:szCs w:val="22"/>
              </w:rPr>
              <w:tab/>
            </w:r>
            <w:r w:rsidR="00C44F92">
              <w:rPr>
                <w:rFonts w:cs="Arial"/>
                <w:sz w:val="22"/>
                <w:szCs w:val="22"/>
              </w:rPr>
              <w:t>PPS</w:t>
            </w:r>
            <w:r w:rsidR="006E3622">
              <w:rPr>
                <w:rFonts w:cs="Arial"/>
                <w:sz w:val="22"/>
                <w:szCs w:val="22"/>
              </w:rPr>
              <w:t>1182</w:t>
            </w:r>
          </w:p>
        </w:tc>
        <w:tc>
          <w:tcPr>
            <w:tcW w:w="4140" w:type="dxa"/>
            <w:hideMark/>
          </w:tcPr>
          <w:p w:rsidR="00446822" w:rsidRPr="00C44F92" w:rsidRDefault="00446822">
            <w:pPr>
              <w:spacing w:line="276" w:lineRule="auto"/>
              <w:jc w:val="both"/>
              <w:rPr>
                <w:rFonts w:cs="Arial"/>
                <w:sz w:val="22"/>
                <w:szCs w:val="22"/>
                <w:lang w:val="fr-FR"/>
              </w:rPr>
            </w:pPr>
            <w:r w:rsidRPr="00C44F92">
              <w:rPr>
                <w:rFonts w:cs="Arial"/>
                <w:b/>
                <w:sz w:val="22"/>
                <w:szCs w:val="22"/>
                <w:lang w:val="fr-FR"/>
              </w:rPr>
              <w:t xml:space="preserve">E-mail: </w:t>
            </w:r>
            <w:r w:rsidRPr="00C44F92">
              <w:rPr>
                <w:rFonts w:cs="Arial"/>
                <w:b/>
                <w:sz w:val="22"/>
                <w:szCs w:val="22"/>
                <w:lang w:val="fr-FR"/>
              </w:rPr>
              <w:tab/>
            </w:r>
            <w:r w:rsidRPr="00C44F92">
              <w:rPr>
                <w:rFonts w:cs="Arial"/>
                <w:sz w:val="22"/>
                <w:szCs w:val="22"/>
                <w:lang w:val="fr-FR"/>
              </w:rPr>
              <w:t>bootherr@rpsgroup.com</w:t>
            </w:r>
          </w:p>
        </w:tc>
      </w:tr>
      <w:tr w:rsidR="00446822" w:rsidRPr="009419FF" w:rsidTr="00446822">
        <w:tc>
          <w:tcPr>
            <w:tcW w:w="4788" w:type="dxa"/>
            <w:hideMark/>
          </w:tcPr>
          <w:p w:rsidR="00446822" w:rsidRPr="009419FF" w:rsidRDefault="00446822" w:rsidP="009419FF">
            <w:pPr>
              <w:tabs>
                <w:tab w:val="left" w:pos="1260"/>
              </w:tabs>
              <w:spacing w:line="276" w:lineRule="auto"/>
              <w:jc w:val="both"/>
              <w:rPr>
                <w:rFonts w:cs="Arial"/>
                <w:sz w:val="22"/>
                <w:szCs w:val="22"/>
              </w:rPr>
            </w:pPr>
            <w:r w:rsidRPr="009419FF">
              <w:rPr>
                <w:rFonts w:cs="Arial"/>
                <w:b/>
                <w:sz w:val="22"/>
                <w:szCs w:val="22"/>
              </w:rPr>
              <w:t xml:space="preserve">Your Ref: </w:t>
            </w:r>
            <w:r w:rsidRPr="009419FF">
              <w:rPr>
                <w:rFonts w:cs="Arial"/>
                <w:b/>
                <w:sz w:val="22"/>
                <w:szCs w:val="22"/>
              </w:rPr>
              <w:tab/>
            </w:r>
            <w:r w:rsidR="00654FC5" w:rsidRPr="00654FC5">
              <w:rPr>
                <w:rFonts w:cs="Arial"/>
                <w:sz w:val="22"/>
                <w:szCs w:val="22"/>
              </w:rPr>
              <w:t>H05-0847-10 &amp; PP-06996102</w:t>
            </w:r>
            <w:r w:rsidRPr="009419FF">
              <w:rPr>
                <w:rFonts w:cs="Arial"/>
                <w:sz w:val="22"/>
                <w:szCs w:val="22"/>
              </w:rPr>
              <w:fldChar w:fldCharType="begin"/>
            </w:r>
            <w:r w:rsidRPr="009419FF">
              <w:rPr>
                <w:rFonts w:cs="Arial"/>
                <w:sz w:val="22"/>
                <w:szCs w:val="22"/>
              </w:rPr>
              <w:instrText xml:space="preserve"> FILLIN "INSERT YOUR REF" \* MERGEFORMAT </w:instrText>
            </w:r>
            <w:r w:rsidRPr="009419FF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4140" w:type="dxa"/>
            <w:hideMark/>
          </w:tcPr>
          <w:p w:rsidR="00446822" w:rsidRPr="009419FF" w:rsidRDefault="00446822">
            <w:pPr>
              <w:spacing w:line="276" w:lineRule="auto"/>
              <w:jc w:val="both"/>
              <w:rPr>
                <w:rFonts w:cs="Arial"/>
                <w:sz w:val="22"/>
                <w:szCs w:val="22"/>
              </w:rPr>
            </w:pPr>
            <w:r w:rsidRPr="009419FF">
              <w:rPr>
                <w:rFonts w:cs="Arial"/>
                <w:b/>
                <w:sz w:val="22"/>
                <w:szCs w:val="22"/>
              </w:rPr>
              <w:t>Direct Dial:</w:t>
            </w:r>
            <w:r w:rsidRPr="009419FF">
              <w:rPr>
                <w:rFonts w:cs="Arial"/>
                <w:b/>
                <w:sz w:val="22"/>
                <w:szCs w:val="22"/>
              </w:rPr>
              <w:tab/>
            </w:r>
            <w:r w:rsidRPr="009419FF">
              <w:rPr>
                <w:rFonts w:cs="Arial"/>
                <w:sz w:val="22"/>
                <w:szCs w:val="22"/>
              </w:rPr>
              <w:t>01235 838218</w:t>
            </w:r>
          </w:p>
        </w:tc>
      </w:tr>
      <w:tr w:rsidR="00446822" w:rsidRPr="009419FF" w:rsidTr="00446822">
        <w:tc>
          <w:tcPr>
            <w:tcW w:w="4788" w:type="dxa"/>
          </w:tcPr>
          <w:p w:rsidR="00446822" w:rsidRPr="009419FF" w:rsidRDefault="00446822">
            <w:pPr>
              <w:spacing w:line="276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:rsidR="00446822" w:rsidRPr="009419FF" w:rsidRDefault="00446822" w:rsidP="006E3622">
            <w:pPr>
              <w:spacing w:line="276" w:lineRule="auto"/>
              <w:jc w:val="both"/>
              <w:rPr>
                <w:rFonts w:cs="Arial"/>
                <w:sz w:val="22"/>
                <w:szCs w:val="22"/>
              </w:rPr>
            </w:pPr>
            <w:r w:rsidRPr="009419FF">
              <w:rPr>
                <w:rFonts w:cs="Arial"/>
                <w:b/>
                <w:sz w:val="22"/>
                <w:szCs w:val="22"/>
              </w:rPr>
              <w:t>Date:</w:t>
            </w:r>
            <w:r w:rsidRPr="009419FF">
              <w:rPr>
                <w:rFonts w:cs="Arial"/>
                <w:b/>
                <w:sz w:val="22"/>
                <w:szCs w:val="22"/>
              </w:rPr>
              <w:tab/>
            </w:r>
            <w:r w:rsidRPr="009419FF">
              <w:rPr>
                <w:rFonts w:cs="Arial"/>
                <w:b/>
                <w:sz w:val="22"/>
                <w:szCs w:val="22"/>
              </w:rPr>
              <w:tab/>
            </w:r>
            <w:r w:rsidR="00C777B5">
              <w:rPr>
                <w:rFonts w:cs="Arial"/>
                <w:sz w:val="22"/>
                <w:szCs w:val="22"/>
              </w:rPr>
              <w:t>18 June</w:t>
            </w:r>
            <w:r w:rsidR="006E3622">
              <w:rPr>
                <w:rFonts w:cs="Arial"/>
                <w:sz w:val="22"/>
                <w:szCs w:val="22"/>
              </w:rPr>
              <w:t xml:space="preserve"> 2018</w:t>
            </w:r>
            <w:r w:rsidRPr="009419FF">
              <w:rPr>
                <w:rFonts w:cs="Arial"/>
                <w:sz w:val="22"/>
                <w:szCs w:val="22"/>
              </w:rPr>
              <w:t xml:space="preserve"> </w:t>
            </w:r>
          </w:p>
        </w:tc>
      </w:tr>
    </w:tbl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</w:p>
    <w:p w:rsidR="00654FC5" w:rsidRPr="00654FC5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 xml:space="preserve">South Holland District Council </w:t>
      </w:r>
    </w:p>
    <w:p w:rsidR="00654FC5" w:rsidRPr="00654FC5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 xml:space="preserve">Council Offices </w:t>
      </w:r>
    </w:p>
    <w:p w:rsidR="00654FC5" w:rsidRPr="00654FC5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 xml:space="preserve">Priory Road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bookmarkStart w:id="0" w:name="_GoBack"/>
      <w:bookmarkEnd w:id="0"/>
    </w:p>
    <w:p w:rsidR="00654FC5" w:rsidRPr="00654FC5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 xml:space="preserve">Spalding </w:t>
      </w:r>
    </w:p>
    <w:p w:rsidR="00654FC5" w:rsidRPr="00654FC5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 xml:space="preserve">Lincolnshire </w:t>
      </w:r>
    </w:p>
    <w:p w:rsidR="006E3622" w:rsidRDefault="00654FC5" w:rsidP="00654FC5">
      <w:p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>PE11 2XE</w:t>
      </w:r>
    </w:p>
    <w:p w:rsidR="00654FC5" w:rsidRPr="009419FF" w:rsidRDefault="00654FC5" w:rsidP="00654FC5">
      <w:pPr>
        <w:jc w:val="both"/>
        <w:rPr>
          <w:rFonts w:cs="Arial"/>
          <w:sz w:val="22"/>
          <w:szCs w:val="22"/>
        </w:rPr>
      </w:pPr>
    </w:p>
    <w:p w:rsidR="006E3622" w:rsidRDefault="00446822" w:rsidP="00446822">
      <w:pPr>
        <w:jc w:val="both"/>
        <w:rPr>
          <w:rFonts w:cs="Arial"/>
          <w:sz w:val="22"/>
          <w:szCs w:val="22"/>
        </w:rPr>
      </w:pPr>
      <w:r w:rsidRPr="009419FF">
        <w:rPr>
          <w:rFonts w:cs="Arial"/>
          <w:sz w:val="22"/>
          <w:szCs w:val="22"/>
        </w:rPr>
        <w:t xml:space="preserve">Dear </w:t>
      </w:r>
      <w:r w:rsidR="00654FC5">
        <w:rPr>
          <w:rFonts w:cs="Arial"/>
          <w:sz w:val="22"/>
          <w:szCs w:val="22"/>
        </w:rPr>
        <w:t>Sir/Madam</w:t>
      </w:r>
    </w:p>
    <w:p w:rsidR="00C44F92" w:rsidRPr="009419FF" w:rsidRDefault="00C44F92" w:rsidP="00446822">
      <w:pPr>
        <w:jc w:val="both"/>
        <w:rPr>
          <w:rFonts w:cs="Arial"/>
          <w:sz w:val="22"/>
          <w:szCs w:val="22"/>
        </w:rPr>
      </w:pPr>
    </w:p>
    <w:p w:rsidR="00435A82" w:rsidRDefault="00435A82" w:rsidP="009419FF">
      <w:pPr>
        <w:jc w:val="both"/>
        <w:rPr>
          <w:rFonts w:cs="Arial"/>
          <w:b/>
          <w:sz w:val="22"/>
          <w:szCs w:val="22"/>
          <w:u w:val="single"/>
        </w:rPr>
      </w:pPr>
      <w:r w:rsidRPr="00435A82">
        <w:rPr>
          <w:rFonts w:cs="Arial"/>
          <w:b/>
          <w:sz w:val="22"/>
          <w:szCs w:val="22"/>
          <w:u w:val="single"/>
        </w:rPr>
        <w:t xml:space="preserve">Town and Country Planning Act 1990. </w:t>
      </w:r>
    </w:p>
    <w:p w:rsidR="009419FF" w:rsidRDefault="006E3622" w:rsidP="009419FF">
      <w:pPr>
        <w:jc w:val="both"/>
        <w:rPr>
          <w:rFonts w:cs="Arial"/>
          <w:b/>
          <w:sz w:val="22"/>
          <w:szCs w:val="22"/>
          <w:u w:val="single"/>
        </w:rPr>
      </w:pPr>
      <w:r w:rsidRPr="006E3622">
        <w:rPr>
          <w:rFonts w:cs="Arial"/>
          <w:b/>
          <w:sz w:val="22"/>
          <w:szCs w:val="22"/>
          <w:u w:val="single"/>
        </w:rPr>
        <w:t>Heron Orchard Holiday Park</w:t>
      </w:r>
    </w:p>
    <w:p w:rsidR="00654FC5" w:rsidRDefault="00654FC5" w:rsidP="009419FF">
      <w:pPr>
        <w:jc w:val="both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Variation of Conditions 2 and 6 </w:t>
      </w:r>
      <w:bookmarkStart w:id="1" w:name="_Hlk514766516"/>
      <w:r>
        <w:rPr>
          <w:rFonts w:cs="Arial"/>
          <w:b/>
          <w:sz w:val="22"/>
          <w:szCs w:val="22"/>
          <w:u w:val="single"/>
        </w:rPr>
        <w:t>of H05-0847-10</w:t>
      </w:r>
      <w:bookmarkEnd w:id="1"/>
    </w:p>
    <w:p w:rsidR="006E3622" w:rsidRPr="009419FF" w:rsidRDefault="006E3622" w:rsidP="009419FF">
      <w:pPr>
        <w:jc w:val="both"/>
        <w:rPr>
          <w:rFonts w:cs="Arial"/>
          <w:b/>
          <w:sz w:val="22"/>
          <w:szCs w:val="22"/>
          <w:u w:val="single"/>
        </w:rPr>
      </w:pPr>
    </w:p>
    <w:p w:rsidR="00EB53A1" w:rsidRDefault="00654FC5" w:rsidP="00E1422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 hereby </w:t>
      </w:r>
      <w:proofErr w:type="gramStart"/>
      <w:r>
        <w:rPr>
          <w:rFonts w:cs="Arial"/>
          <w:sz w:val="22"/>
          <w:szCs w:val="22"/>
        </w:rPr>
        <w:t>submit an application</w:t>
      </w:r>
      <w:proofErr w:type="gramEnd"/>
      <w:r>
        <w:rPr>
          <w:rFonts w:cs="Arial"/>
          <w:sz w:val="22"/>
          <w:szCs w:val="22"/>
        </w:rPr>
        <w:t xml:space="preserve"> to vary conditions </w:t>
      </w:r>
      <w:r w:rsidRPr="00654FC5">
        <w:rPr>
          <w:rFonts w:cs="Arial"/>
          <w:sz w:val="22"/>
          <w:szCs w:val="22"/>
        </w:rPr>
        <w:t>2 and 6 of H05-0847-10</w:t>
      </w:r>
      <w:r>
        <w:rPr>
          <w:rFonts w:cs="Arial"/>
          <w:sz w:val="22"/>
          <w:szCs w:val="22"/>
        </w:rPr>
        <w:t>.</w:t>
      </w:r>
    </w:p>
    <w:p w:rsidR="00654FC5" w:rsidRDefault="00654FC5" w:rsidP="00E14227">
      <w:pPr>
        <w:jc w:val="both"/>
        <w:rPr>
          <w:rFonts w:cs="Arial"/>
          <w:sz w:val="22"/>
          <w:szCs w:val="22"/>
        </w:rPr>
      </w:pPr>
    </w:p>
    <w:p w:rsidR="00654FC5" w:rsidRDefault="00654FC5" w:rsidP="00E1422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application comprises the following:</w:t>
      </w:r>
    </w:p>
    <w:p w:rsidR="00654FC5" w:rsidRDefault="00654FC5" w:rsidP="00E14227">
      <w:pPr>
        <w:jc w:val="both"/>
        <w:rPr>
          <w:rFonts w:cs="Arial"/>
          <w:sz w:val="22"/>
          <w:szCs w:val="22"/>
        </w:rPr>
      </w:pPr>
    </w:p>
    <w:p w:rsidR="00654FC5" w:rsidRPr="00654FC5" w:rsidRDefault="00654FC5" w:rsidP="00654FC5">
      <w:pPr>
        <w:pStyle w:val="ListParagraph"/>
        <w:numPr>
          <w:ilvl w:val="0"/>
          <w:numId w:val="28"/>
        </w:num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>Completed application form and ownership and agricultural tenancy certificates</w:t>
      </w:r>
    </w:p>
    <w:p w:rsidR="00654FC5" w:rsidRPr="00654FC5" w:rsidRDefault="00654FC5" w:rsidP="00654FC5">
      <w:pPr>
        <w:pStyle w:val="ListParagraph"/>
        <w:numPr>
          <w:ilvl w:val="0"/>
          <w:numId w:val="28"/>
        </w:num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>Site Location Plan</w:t>
      </w:r>
    </w:p>
    <w:p w:rsidR="00654FC5" w:rsidRPr="00654FC5" w:rsidRDefault="00654FC5" w:rsidP="00654FC5">
      <w:pPr>
        <w:pStyle w:val="ListParagraph"/>
        <w:numPr>
          <w:ilvl w:val="0"/>
          <w:numId w:val="28"/>
        </w:numPr>
        <w:jc w:val="both"/>
        <w:rPr>
          <w:rFonts w:cs="Arial"/>
          <w:sz w:val="22"/>
          <w:szCs w:val="22"/>
        </w:rPr>
      </w:pPr>
      <w:r w:rsidRPr="00654FC5">
        <w:rPr>
          <w:rFonts w:cs="Arial"/>
          <w:sz w:val="22"/>
          <w:szCs w:val="22"/>
        </w:rPr>
        <w:t>Site Layout Plan</w:t>
      </w:r>
    </w:p>
    <w:p w:rsidR="00236031" w:rsidRDefault="00236031" w:rsidP="00E14227">
      <w:pPr>
        <w:jc w:val="both"/>
        <w:rPr>
          <w:rFonts w:cs="Arial"/>
          <w:sz w:val="22"/>
          <w:szCs w:val="22"/>
        </w:rPr>
      </w:pPr>
    </w:p>
    <w:p w:rsidR="00236031" w:rsidRDefault="00654FC5" w:rsidP="00E1422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 have arranged for the application fee (</w:t>
      </w:r>
      <w:r w:rsidRPr="00654FC5">
        <w:rPr>
          <w:rFonts w:cs="Arial"/>
          <w:sz w:val="22"/>
          <w:szCs w:val="22"/>
        </w:rPr>
        <w:t>£234</w:t>
      </w:r>
      <w:r>
        <w:rPr>
          <w:rFonts w:cs="Arial"/>
          <w:sz w:val="22"/>
          <w:szCs w:val="22"/>
        </w:rPr>
        <w:t xml:space="preserve">) to be sent to you </w:t>
      </w:r>
      <w:proofErr w:type="gramStart"/>
      <w:r>
        <w:rPr>
          <w:rFonts w:cs="Arial"/>
          <w:sz w:val="22"/>
          <w:szCs w:val="22"/>
        </w:rPr>
        <w:t>under separate cover</w:t>
      </w:r>
      <w:proofErr w:type="gramEnd"/>
      <w:r>
        <w:rPr>
          <w:rFonts w:cs="Arial"/>
          <w:sz w:val="22"/>
          <w:szCs w:val="22"/>
        </w:rPr>
        <w:t>.</w:t>
      </w:r>
    </w:p>
    <w:p w:rsidR="00236031" w:rsidRDefault="00236031" w:rsidP="00E14227">
      <w:pPr>
        <w:jc w:val="both"/>
        <w:rPr>
          <w:rFonts w:cs="Arial"/>
          <w:sz w:val="22"/>
          <w:szCs w:val="22"/>
        </w:rPr>
      </w:pPr>
    </w:p>
    <w:p w:rsidR="00326F97" w:rsidRDefault="00654FC5" w:rsidP="00E1422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 trust you have sufficient information to enable you to register and process this application, and </w:t>
      </w:r>
      <w:r w:rsidR="00592964">
        <w:rPr>
          <w:rFonts w:cs="Arial"/>
          <w:sz w:val="22"/>
          <w:szCs w:val="22"/>
        </w:rPr>
        <w:t>I</w:t>
      </w:r>
      <w:r w:rsidR="00326F97">
        <w:rPr>
          <w:rFonts w:cs="Arial"/>
          <w:sz w:val="22"/>
          <w:szCs w:val="22"/>
        </w:rPr>
        <w:t xml:space="preserve"> look forward to hearing from you.</w:t>
      </w:r>
    </w:p>
    <w:p w:rsidR="009419FF" w:rsidRPr="009419FF" w:rsidRDefault="009419FF" w:rsidP="00E14227">
      <w:pPr>
        <w:jc w:val="both"/>
        <w:rPr>
          <w:rFonts w:cs="Arial"/>
          <w:sz w:val="22"/>
          <w:szCs w:val="22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  <w:r w:rsidRPr="009419FF">
        <w:rPr>
          <w:rFonts w:cs="Arial"/>
          <w:sz w:val="22"/>
          <w:szCs w:val="22"/>
        </w:rPr>
        <w:t xml:space="preserve">Yours </w:t>
      </w:r>
      <w:r w:rsidR="003305C1">
        <w:rPr>
          <w:rFonts w:cs="Arial"/>
          <w:sz w:val="22"/>
          <w:szCs w:val="22"/>
        </w:rPr>
        <w:t>sincerely</w:t>
      </w: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  <w:r w:rsidRPr="009419FF">
        <w:rPr>
          <w:rFonts w:cs="Arial"/>
          <w:sz w:val="22"/>
          <w:szCs w:val="22"/>
        </w:rPr>
        <w:t>RICHARD BOOTHER</w:t>
      </w:r>
    </w:p>
    <w:p w:rsidR="00446822" w:rsidRPr="009419FF" w:rsidRDefault="00446822" w:rsidP="00446822">
      <w:pPr>
        <w:jc w:val="both"/>
        <w:rPr>
          <w:rFonts w:cs="Arial"/>
          <w:b/>
          <w:sz w:val="22"/>
          <w:szCs w:val="22"/>
          <w:u w:val="single"/>
        </w:rPr>
      </w:pPr>
      <w:r w:rsidRPr="009419FF">
        <w:rPr>
          <w:rFonts w:cs="Arial"/>
          <w:b/>
          <w:sz w:val="22"/>
          <w:szCs w:val="22"/>
          <w:u w:val="single"/>
        </w:rPr>
        <w:t>Associate</w:t>
      </w:r>
    </w:p>
    <w:p w:rsidR="00446822" w:rsidRPr="009419FF" w:rsidRDefault="00446822" w:rsidP="00446822">
      <w:pPr>
        <w:jc w:val="both"/>
        <w:rPr>
          <w:rFonts w:cs="Arial"/>
          <w:b/>
          <w:sz w:val="22"/>
          <w:szCs w:val="22"/>
          <w:u w:val="single"/>
        </w:rPr>
      </w:pPr>
    </w:p>
    <w:p w:rsidR="00446822" w:rsidRPr="009419FF" w:rsidRDefault="00446822" w:rsidP="00446822">
      <w:pPr>
        <w:jc w:val="both"/>
        <w:rPr>
          <w:rFonts w:cs="Arial"/>
          <w:b/>
          <w:sz w:val="22"/>
          <w:szCs w:val="22"/>
          <w:u w:val="single"/>
        </w:rPr>
      </w:pPr>
    </w:p>
    <w:p w:rsidR="00446822" w:rsidRPr="009419FF" w:rsidRDefault="00446822" w:rsidP="00446822">
      <w:pPr>
        <w:jc w:val="both"/>
        <w:rPr>
          <w:rFonts w:cs="Arial"/>
          <w:sz w:val="22"/>
          <w:szCs w:val="22"/>
        </w:rPr>
      </w:pPr>
      <w:r w:rsidRPr="009419FF">
        <w:rPr>
          <w:rFonts w:cs="Arial"/>
          <w:sz w:val="22"/>
          <w:szCs w:val="22"/>
        </w:rPr>
        <w:t>Enc.</w:t>
      </w:r>
    </w:p>
    <w:p w:rsidR="00892EFF" w:rsidRPr="00446822" w:rsidRDefault="00892EFF" w:rsidP="00446822"/>
    <w:sectPr w:rsidR="00892EFF" w:rsidRPr="00446822" w:rsidSect="006B759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287" w:bottom="1440" w:left="162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3D7" w:rsidRDefault="005213D7" w:rsidP="0020238E">
      <w:r>
        <w:separator/>
      </w:r>
    </w:p>
  </w:endnote>
  <w:endnote w:type="continuationSeparator" w:id="0">
    <w:p w:rsidR="005213D7" w:rsidRDefault="005213D7" w:rsidP="0020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84700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3090" w:rsidRDefault="002830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F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3090" w:rsidRPr="00283090" w:rsidRDefault="00283090">
    <w:pPr>
      <w:pStyle w:val="Footer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EFF" w:rsidRDefault="00F44ED9">
    <w:pPr>
      <w:pStyle w:val="Footer"/>
    </w:pPr>
    <w:r>
      <w:rPr>
        <w:rFonts w:hint="eastAsia"/>
        <w:noProof/>
        <w:lang w:eastAsia="en-GB"/>
      </w:rPr>
      <w:drawing>
        <wp:anchor distT="0" distB="0" distL="114300" distR="114300" simplePos="0" relativeHeight="251667456" behindDoc="1" locked="0" layoutInCell="1" allowOverlap="1" wp14:anchorId="26463F88" wp14:editId="700011F5">
          <wp:simplePos x="0" y="0"/>
          <wp:positionH relativeFrom="column">
            <wp:posOffset>-1106170</wp:posOffset>
          </wp:positionH>
          <wp:positionV relativeFrom="paragraph">
            <wp:posOffset>-519562</wp:posOffset>
          </wp:positionV>
          <wp:extent cx="7560564" cy="1220724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0901 OXPD LH001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564" cy="122072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3D7" w:rsidRDefault="005213D7" w:rsidP="0020238E">
      <w:r>
        <w:separator/>
      </w:r>
    </w:p>
  </w:footnote>
  <w:footnote w:type="continuationSeparator" w:id="0">
    <w:p w:rsidR="005213D7" w:rsidRDefault="005213D7" w:rsidP="00202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EFF" w:rsidRDefault="00892EF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3E8C2099" wp14:editId="20CB72D0">
          <wp:simplePos x="0" y="0"/>
          <wp:positionH relativeFrom="column">
            <wp:posOffset>-196215</wp:posOffset>
          </wp:positionH>
          <wp:positionV relativeFrom="paragraph">
            <wp:posOffset>-101739</wp:posOffset>
          </wp:positionV>
          <wp:extent cx="1325880" cy="787400"/>
          <wp:effectExtent l="0" t="0" r="7620" b="0"/>
          <wp:wrapNone/>
          <wp:docPr id="9" name="Picture 9" descr="OXPD LH001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OXPD LH001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22" r="71346" b="38031"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EFF" w:rsidRDefault="00F44ED9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65408" behindDoc="1" locked="0" layoutInCell="1" allowOverlap="1" wp14:anchorId="38005840" wp14:editId="00465C0E">
          <wp:simplePos x="0" y="0"/>
          <wp:positionH relativeFrom="margin">
            <wp:posOffset>-1047691</wp:posOffset>
          </wp:positionH>
          <wp:positionV relativeFrom="paragraph">
            <wp:posOffset>-297815</wp:posOffset>
          </wp:positionV>
          <wp:extent cx="7560564" cy="1306068"/>
          <wp:effectExtent l="0" t="0" r="254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0901 OXPD LH001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564" cy="130606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B70ED"/>
    <w:multiLevelType w:val="hybridMultilevel"/>
    <w:tmpl w:val="D5EEA736"/>
    <w:lvl w:ilvl="0" w:tplc="7CF2D5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B4413"/>
    <w:multiLevelType w:val="hybridMultilevel"/>
    <w:tmpl w:val="84B45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6019D"/>
    <w:multiLevelType w:val="hybridMultilevel"/>
    <w:tmpl w:val="4AB22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730F9"/>
    <w:multiLevelType w:val="hybridMultilevel"/>
    <w:tmpl w:val="E3AA7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F2677"/>
    <w:multiLevelType w:val="hybridMultilevel"/>
    <w:tmpl w:val="B4A22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2D83"/>
    <w:multiLevelType w:val="hybridMultilevel"/>
    <w:tmpl w:val="8DEAC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A71A4"/>
    <w:multiLevelType w:val="hybridMultilevel"/>
    <w:tmpl w:val="CE7AC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B7DD6"/>
    <w:multiLevelType w:val="hybridMultilevel"/>
    <w:tmpl w:val="960A7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0E4"/>
    <w:multiLevelType w:val="hybridMultilevel"/>
    <w:tmpl w:val="273EE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7711"/>
    <w:multiLevelType w:val="hybridMultilevel"/>
    <w:tmpl w:val="574ED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97EE5"/>
    <w:multiLevelType w:val="hybridMultilevel"/>
    <w:tmpl w:val="C3866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338FF"/>
    <w:multiLevelType w:val="hybridMultilevel"/>
    <w:tmpl w:val="B1405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A77B9"/>
    <w:multiLevelType w:val="hybridMultilevel"/>
    <w:tmpl w:val="A42A5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14DE3"/>
    <w:multiLevelType w:val="hybridMultilevel"/>
    <w:tmpl w:val="9648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3E67"/>
    <w:multiLevelType w:val="hybridMultilevel"/>
    <w:tmpl w:val="8E607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81E29"/>
    <w:multiLevelType w:val="hybridMultilevel"/>
    <w:tmpl w:val="A3B2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606E8"/>
    <w:multiLevelType w:val="hybridMultilevel"/>
    <w:tmpl w:val="50203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A608D"/>
    <w:multiLevelType w:val="hybridMultilevel"/>
    <w:tmpl w:val="98022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F3174"/>
    <w:multiLevelType w:val="hybridMultilevel"/>
    <w:tmpl w:val="F7DEA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13D87"/>
    <w:multiLevelType w:val="hybridMultilevel"/>
    <w:tmpl w:val="60A29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A26D6"/>
    <w:multiLevelType w:val="hybridMultilevel"/>
    <w:tmpl w:val="2174E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07541"/>
    <w:multiLevelType w:val="hybridMultilevel"/>
    <w:tmpl w:val="3E5E1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15C84"/>
    <w:multiLevelType w:val="hybridMultilevel"/>
    <w:tmpl w:val="1A220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E71BE"/>
    <w:multiLevelType w:val="hybridMultilevel"/>
    <w:tmpl w:val="B478F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C0185"/>
    <w:multiLevelType w:val="hybridMultilevel"/>
    <w:tmpl w:val="D43EE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C2E8C"/>
    <w:multiLevelType w:val="hybridMultilevel"/>
    <w:tmpl w:val="D2B05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D735B"/>
    <w:multiLevelType w:val="hybridMultilevel"/>
    <w:tmpl w:val="53AEA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165BD"/>
    <w:multiLevelType w:val="hybridMultilevel"/>
    <w:tmpl w:val="8A322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7"/>
  </w:num>
  <w:num w:numId="3">
    <w:abstractNumId w:val="11"/>
  </w:num>
  <w:num w:numId="4">
    <w:abstractNumId w:val="24"/>
  </w:num>
  <w:num w:numId="5">
    <w:abstractNumId w:val="12"/>
  </w:num>
  <w:num w:numId="6">
    <w:abstractNumId w:val="13"/>
  </w:num>
  <w:num w:numId="7">
    <w:abstractNumId w:val="0"/>
  </w:num>
  <w:num w:numId="8">
    <w:abstractNumId w:val="23"/>
  </w:num>
  <w:num w:numId="9">
    <w:abstractNumId w:val="1"/>
  </w:num>
  <w:num w:numId="10">
    <w:abstractNumId w:val="15"/>
  </w:num>
  <w:num w:numId="11">
    <w:abstractNumId w:val="7"/>
  </w:num>
  <w:num w:numId="12">
    <w:abstractNumId w:val="21"/>
  </w:num>
  <w:num w:numId="13">
    <w:abstractNumId w:val="26"/>
  </w:num>
  <w:num w:numId="14">
    <w:abstractNumId w:val="14"/>
  </w:num>
  <w:num w:numId="15">
    <w:abstractNumId w:val="8"/>
  </w:num>
  <w:num w:numId="16">
    <w:abstractNumId w:val="17"/>
  </w:num>
  <w:num w:numId="17">
    <w:abstractNumId w:val="19"/>
  </w:num>
  <w:num w:numId="18">
    <w:abstractNumId w:val="6"/>
  </w:num>
  <w:num w:numId="19">
    <w:abstractNumId w:val="3"/>
  </w:num>
  <w:num w:numId="20">
    <w:abstractNumId w:val="5"/>
  </w:num>
  <w:num w:numId="21">
    <w:abstractNumId w:val="4"/>
  </w:num>
  <w:num w:numId="22">
    <w:abstractNumId w:val="22"/>
  </w:num>
  <w:num w:numId="23">
    <w:abstractNumId w:val="20"/>
  </w:num>
  <w:num w:numId="24">
    <w:abstractNumId w:val="2"/>
  </w:num>
  <w:num w:numId="25">
    <w:abstractNumId w:val="18"/>
  </w:num>
  <w:num w:numId="26">
    <w:abstractNumId w:val="9"/>
  </w:num>
  <w:num w:numId="27">
    <w:abstractNumId w:val="1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0C"/>
    <w:rsid w:val="00003052"/>
    <w:rsid w:val="0001002E"/>
    <w:rsid w:val="00012B44"/>
    <w:rsid w:val="00015FAE"/>
    <w:rsid w:val="000529EA"/>
    <w:rsid w:val="00063BB4"/>
    <w:rsid w:val="0007292A"/>
    <w:rsid w:val="000803AC"/>
    <w:rsid w:val="00085BA0"/>
    <w:rsid w:val="00087219"/>
    <w:rsid w:val="00092E81"/>
    <w:rsid w:val="000B296D"/>
    <w:rsid w:val="000C156A"/>
    <w:rsid w:val="000C789F"/>
    <w:rsid w:val="000E1F2A"/>
    <w:rsid w:val="000E2EB2"/>
    <w:rsid w:val="000F7EA4"/>
    <w:rsid w:val="00123B1E"/>
    <w:rsid w:val="0012445D"/>
    <w:rsid w:val="00126730"/>
    <w:rsid w:val="001334A7"/>
    <w:rsid w:val="00144573"/>
    <w:rsid w:val="001557AB"/>
    <w:rsid w:val="00160B7D"/>
    <w:rsid w:val="001610F6"/>
    <w:rsid w:val="001716BF"/>
    <w:rsid w:val="00191479"/>
    <w:rsid w:val="00192F40"/>
    <w:rsid w:val="001979DF"/>
    <w:rsid w:val="001A37B6"/>
    <w:rsid w:val="001A3908"/>
    <w:rsid w:val="001A7B4F"/>
    <w:rsid w:val="001B0CCE"/>
    <w:rsid w:val="001B6F86"/>
    <w:rsid w:val="001C1A4F"/>
    <w:rsid w:val="001C246B"/>
    <w:rsid w:val="001C78AE"/>
    <w:rsid w:val="001D4075"/>
    <w:rsid w:val="001F09B2"/>
    <w:rsid w:val="001F2924"/>
    <w:rsid w:val="00200402"/>
    <w:rsid w:val="00200F1F"/>
    <w:rsid w:val="002017A4"/>
    <w:rsid w:val="0020238E"/>
    <w:rsid w:val="00207FC8"/>
    <w:rsid w:val="00226ADA"/>
    <w:rsid w:val="00236031"/>
    <w:rsid w:val="002739B8"/>
    <w:rsid w:val="002807A9"/>
    <w:rsid w:val="00283090"/>
    <w:rsid w:val="002932A4"/>
    <w:rsid w:val="002A1DA8"/>
    <w:rsid w:val="002C28CC"/>
    <w:rsid w:val="002D0C66"/>
    <w:rsid w:val="002E5FC2"/>
    <w:rsid w:val="002E6671"/>
    <w:rsid w:val="002F2F97"/>
    <w:rsid w:val="00311B29"/>
    <w:rsid w:val="00320B30"/>
    <w:rsid w:val="0032410B"/>
    <w:rsid w:val="00326F97"/>
    <w:rsid w:val="003305C1"/>
    <w:rsid w:val="00344AE0"/>
    <w:rsid w:val="003532A2"/>
    <w:rsid w:val="003575E1"/>
    <w:rsid w:val="00362F80"/>
    <w:rsid w:val="00393BEC"/>
    <w:rsid w:val="003945F9"/>
    <w:rsid w:val="003A329A"/>
    <w:rsid w:val="003A44C0"/>
    <w:rsid w:val="003B0C47"/>
    <w:rsid w:val="003F20D4"/>
    <w:rsid w:val="00421F31"/>
    <w:rsid w:val="00426CBB"/>
    <w:rsid w:val="00430018"/>
    <w:rsid w:val="00435A82"/>
    <w:rsid w:val="00445DF0"/>
    <w:rsid w:val="00446822"/>
    <w:rsid w:val="0044707D"/>
    <w:rsid w:val="00456842"/>
    <w:rsid w:val="00473AC8"/>
    <w:rsid w:val="00473C3B"/>
    <w:rsid w:val="004847B6"/>
    <w:rsid w:val="00497FCE"/>
    <w:rsid w:val="004A06C6"/>
    <w:rsid w:val="004A5004"/>
    <w:rsid w:val="004D2FBD"/>
    <w:rsid w:val="004E574E"/>
    <w:rsid w:val="004F6144"/>
    <w:rsid w:val="005103B5"/>
    <w:rsid w:val="0051281E"/>
    <w:rsid w:val="005213D7"/>
    <w:rsid w:val="00556089"/>
    <w:rsid w:val="0055741A"/>
    <w:rsid w:val="0056097C"/>
    <w:rsid w:val="00566F10"/>
    <w:rsid w:val="00576E9F"/>
    <w:rsid w:val="005818EB"/>
    <w:rsid w:val="0058243C"/>
    <w:rsid w:val="0058260C"/>
    <w:rsid w:val="0058471D"/>
    <w:rsid w:val="00592964"/>
    <w:rsid w:val="00597D33"/>
    <w:rsid w:val="005B5993"/>
    <w:rsid w:val="005B6209"/>
    <w:rsid w:val="005C0556"/>
    <w:rsid w:val="005F528D"/>
    <w:rsid w:val="0061320D"/>
    <w:rsid w:val="00626178"/>
    <w:rsid w:val="00651DDD"/>
    <w:rsid w:val="00654FC5"/>
    <w:rsid w:val="00657C0A"/>
    <w:rsid w:val="006659A9"/>
    <w:rsid w:val="00682E3C"/>
    <w:rsid w:val="00686A56"/>
    <w:rsid w:val="006A7DAB"/>
    <w:rsid w:val="006B5D4B"/>
    <w:rsid w:val="006B759D"/>
    <w:rsid w:val="006E213E"/>
    <w:rsid w:val="006E3622"/>
    <w:rsid w:val="007006B0"/>
    <w:rsid w:val="00717B7A"/>
    <w:rsid w:val="00724160"/>
    <w:rsid w:val="00740E86"/>
    <w:rsid w:val="00747ED5"/>
    <w:rsid w:val="00773C4A"/>
    <w:rsid w:val="007960F8"/>
    <w:rsid w:val="007B094A"/>
    <w:rsid w:val="007B5AFD"/>
    <w:rsid w:val="007C2707"/>
    <w:rsid w:val="007D44A5"/>
    <w:rsid w:val="007F4DD0"/>
    <w:rsid w:val="00805570"/>
    <w:rsid w:val="0080578D"/>
    <w:rsid w:val="00820F89"/>
    <w:rsid w:val="008278AC"/>
    <w:rsid w:val="008365F9"/>
    <w:rsid w:val="008435C8"/>
    <w:rsid w:val="00845A3C"/>
    <w:rsid w:val="00847959"/>
    <w:rsid w:val="00856D46"/>
    <w:rsid w:val="008655E5"/>
    <w:rsid w:val="00874F0F"/>
    <w:rsid w:val="00892EFF"/>
    <w:rsid w:val="008A3551"/>
    <w:rsid w:val="008A5059"/>
    <w:rsid w:val="008C07EC"/>
    <w:rsid w:val="008C5C60"/>
    <w:rsid w:val="008F6DDC"/>
    <w:rsid w:val="00900F00"/>
    <w:rsid w:val="009028A4"/>
    <w:rsid w:val="00907881"/>
    <w:rsid w:val="00912DE7"/>
    <w:rsid w:val="00935967"/>
    <w:rsid w:val="00941233"/>
    <w:rsid w:val="009419FF"/>
    <w:rsid w:val="00941BF3"/>
    <w:rsid w:val="009430C1"/>
    <w:rsid w:val="00944811"/>
    <w:rsid w:val="00945DE9"/>
    <w:rsid w:val="00975904"/>
    <w:rsid w:val="00982C6A"/>
    <w:rsid w:val="00990FD8"/>
    <w:rsid w:val="00992F1D"/>
    <w:rsid w:val="009F2C66"/>
    <w:rsid w:val="009F3B5F"/>
    <w:rsid w:val="009F7EB1"/>
    <w:rsid w:val="00A04007"/>
    <w:rsid w:val="00A14AAD"/>
    <w:rsid w:val="00A175C9"/>
    <w:rsid w:val="00A228A9"/>
    <w:rsid w:val="00A269C7"/>
    <w:rsid w:val="00A84C8E"/>
    <w:rsid w:val="00A903F0"/>
    <w:rsid w:val="00AC46E6"/>
    <w:rsid w:val="00AC63BD"/>
    <w:rsid w:val="00AC742B"/>
    <w:rsid w:val="00B26A29"/>
    <w:rsid w:val="00B4005C"/>
    <w:rsid w:val="00B406E6"/>
    <w:rsid w:val="00B7120B"/>
    <w:rsid w:val="00B75089"/>
    <w:rsid w:val="00B81225"/>
    <w:rsid w:val="00BA2291"/>
    <w:rsid w:val="00BA65E4"/>
    <w:rsid w:val="00BA67CA"/>
    <w:rsid w:val="00BC1635"/>
    <w:rsid w:val="00BC1B96"/>
    <w:rsid w:val="00BD5951"/>
    <w:rsid w:val="00C21705"/>
    <w:rsid w:val="00C231FC"/>
    <w:rsid w:val="00C233E9"/>
    <w:rsid w:val="00C37089"/>
    <w:rsid w:val="00C44F92"/>
    <w:rsid w:val="00C60689"/>
    <w:rsid w:val="00C777B5"/>
    <w:rsid w:val="00C86DFF"/>
    <w:rsid w:val="00CC204B"/>
    <w:rsid w:val="00CF0FC4"/>
    <w:rsid w:val="00CF70D5"/>
    <w:rsid w:val="00D008BA"/>
    <w:rsid w:val="00D20918"/>
    <w:rsid w:val="00D23554"/>
    <w:rsid w:val="00D271C3"/>
    <w:rsid w:val="00D33BD2"/>
    <w:rsid w:val="00D670E5"/>
    <w:rsid w:val="00D71085"/>
    <w:rsid w:val="00D90173"/>
    <w:rsid w:val="00D9745F"/>
    <w:rsid w:val="00DC081B"/>
    <w:rsid w:val="00DD0C2B"/>
    <w:rsid w:val="00E02036"/>
    <w:rsid w:val="00E14227"/>
    <w:rsid w:val="00E154CF"/>
    <w:rsid w:val="00E2684A"/>
    <w:rsid w:val="00E4249B"/>
    <w:rsid w:val="00E464C9"/>
    <w:rsid w:val="00E64B1B"/>
    <w:rsid w:val="00E75151"/>
    <w:rsid w:val="00E774A4"/>
    <w:rsid w:val="00E940AC"/>
    <w:rsid w:val="00EA046B"/>
    <w:rsid w:val="00EA0712"/>
    <w:rsid w:val="00EA2F83"/>
    <w:rsid w:val="00EB53A1"/>
    <w:rsid w:val="00EC4F2B"/>
    <w:rsid w:val="00EE4079"/>
    <w:rsid w:val="00EF40C9"/>
    <w:rsid w:val="00F03CA8"/>
    <w:rsid w:val="00F10F7F"/>
    <w:rsid w:val="00F13BF3"/>
    <w:rsid w:val="00F44ED9"/>
    <w:rsid w:val="00F44F53"/>
    <w:rsid w:val="00F46207"/>
    <w:rsid w:val="00F73C6B"/>
    <w:rsid w:val="00F77007"/>
    <w:rsid w:val="00FA1599"/>
    <w:rsid w:val="00FC6697"/>
    <w:rsid w:val="00FD65BB"/>
    <w:rsid w:val="00FE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8A567E"/>
  <w15:docId w15:val="{396816BC-2FD8-4C9A-B684-37A27BB3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C0A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3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38E"/>
  </w:style>
  <w:style w:type="paragraph" w:styleId="Footer">
    <w:name w:val="footer"/>
    <w:basedOn w:val="Normal"/>
    <w:link w:val="FooterChar"/>
    <w:uiPriority w:val="99"/>
    <w:unhideWhenUsed/>
    <w:rsid w:val="002023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38E"/>
  </w:style>
  <w:style w:type="paragraph" w:styleId="BalloonText">
    <w:name w:val="Balloon Text"/>
    <w:basedOn w:val="Normal"/>
    <w:link w:val="BalloonTextChar"/>
    <w:uiPriority w:val="99"/>
    <w:semiHidden/>
    <w:unhideWhenUsed/>
    <w:rsid w:val="00202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3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3551"/>
    <w:pPr>
      <w:ind w:left="720"/>
      <w:contextualSpacing/>
    </w:pPr>
  </w:style>
  <w:style w:type="paragraph" w:customStyle="1" w:styleId="RPSHeading">
    <w:name w:val="RPS Heading"/>
    <w:basedOn w:val="Normal"/>
    <w:next w:val="Normal"/>
    <w:rsid w:val="00657C0A"/>
    <w:pPr>
      <w:tabs>
        <w:tab w:val="left" w:pos="0"/>
      </w:tabs>
      <w:spacing w:after="240"/>
      <w:contextualSpacing/>
      <w:jc w:val="both"/>
    </w:pPr>
    <w:rPr>
      <w:b/>
      <w:caps/>
      <w:u w:val="single"/>
    </w:rPr>
  </w:style>
  <w:style w:type="paragraph" w:customStyle="1" w:styleId="RPSParagraph">
    <w:name w:val="RPS Paragraph"/>
    <w:basedOn w:val="Normal"/>
    <w:rsid w:val="00657C0A"/>
    <w:pPr>
      <w:spacing w:after="200" w:line="300" w:lineRule="auto"/>
      <w:jc w:val="both"/>
    </w:pPr>
  </w:style>
  <w:style w:type="paragraph" w:customStyle="1" w:styleId="RPSArial10ptBold">
    <w:name w:val="RPS Arial 10pt Bold"/>
    <w:link w:val="RPSArial10ptBoldCharChar"/>
    <w:rsid w:val="00657C0A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character" w:customStyle="1" w:styleId="RPSArial10ptBoldCharChar">
    <w:name w:val="RPS Arial 10pt Bold Char Char"/>
    <w:link w:val="RPSArial10ptBold"/>
    <w:rsid w:val="00657C0A"/>
    <w:rPr>
      <w:rFonts w:ascii="Arial" w:eastAsia="Times New Roman" w:hAnsi="Arial" w:cs="Times New Roman"/>
      <w:b/>
      <w:sz w:val="20"/>
      <w:szCs w:val="24"/>
    </w:rPr>
  </w:style>
  <w:style w:type="character" w:customStyle="1" w:styleId="RPSCharacter-Underlined">
    <w:name w:val="RPS Character - Underlined"/>
    <w:rsid w:val="00657C0A"/>
    <w:rPr>
      <w:rFonts w:ascii="Arial" w:hAnsi="Arial"/>
      <w:sz w:val="20"/>
      <w:u w:val="single"/>
    </w:rPr>
  </w:style>
  <w:style w:type="paragraph" w:customStyle="1" w:styleId="RPSSignatory">
    <w:name w:val="RPS Signatory"/>
    <w:basedOn w:val="RPSParagraph"/>
    <w:rsid w:val="00657C0A"/>
    <w:pPr>
      <w:spacing w:after="0" w:line="240" w:lineRule="auto"/>
    </w:pPr>
  </w:style>
  <w:style w:type="paragraph" w:customStyle="1" w:styleId="RPSJobTitle">
    <w:name w:val="RPS Job Title"/>
    <w:basedOn w:val="Normal"/>
    <w:qFormat/>
    <w:rsid w:val="00657C0A"/>
    <w:rPr>
      <w:u w:val="single"/>
    </w:rPr>
  </w:style>
  <w:style w:type="table" w:styleId="TableGrid">
    <w:name w:val="Table Grid"/>
    <w:basedOn w:val="TableNormal"/>
    <w:uiPriority w:val="59"/>
    <w:rsid w:val="002F2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2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gsons\AppData\Roaming\Microsoft\Templates\OXPD%20LH001%20letterhead%20template%20new%20bsi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OXPD LH001 letterhead template new bsi logo</Template>
  <TotalTime>30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RPS Group Plc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Megson</dc:creator>
  <cp:lastModifiedBy>Richard Boother</cp:lastModifiedBy>
  <cp:revision>6</cp:revision>
  <cp:lastPrinted>2018-05-22T13:24:00Z</cp:lastPrinted>
  <dcterms:created xsi:type="dcterms:W3CDTF">2018-05-22T14:00:00Z</dcterms:created>
  <dcterms:modified xsi:type="dcterms:W3CDTF">2018-06-18T13:39:00Z</dcterms:modified>
</cp:coreProperties>
</file>