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6AD" w:rsidRDefault="00C346AD" w:rsidP="00C346AD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BLOCK PLAN </w:t>
      </w:r>
    </w:p>
    <w:p w:rsidR="00393261" w:rsidRPr="00CB082A" w:rsidRDefault="00EC1C85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AREA </w:t>
      </w:r>
      <w:r w:rsidR="006370E9">
        <w:rPr>
          <w:rFonts w:ascii="Arial Rounded MT Bold" w:hAnsi="Arial Rounded MT Bold"/>
          <w:sz w:val="20"/>
          <w:szCs w:val="20"/>
        </w:rPr>
        <w:t>130m x 130m</w:t>
      </w:r>
      <w:r>
        <w:rPr>
          <w:rFonts w:ascii="Arial Rounded MT Bold" w:hAnsi="Arial Rounded MT Bold"/>
          <w:sz w:val="20"/>
          <w:szCs w:val="20"/>
        </w:rPr>
        <w:t xml:space="preserve"> A3</w:t>
      </w:r>
      <w:r w:rsidR="00D97B4E">
        <w:t xml:space="preserve">                                                </w:t>
      </w:r>
    </w:p>
    <w:p w:rsidR="0085375D" w:rsidRPr="00393261" w:rsidRDefault="00CB082A" w:rsidP="0085375D">
      <w:pPr>
        <w:jc w:val="center"/>
        <w:rPr>
          <w:rFonts w:ascii="Arial" w:hAnsi="Arial" w:cs="Arial"/>
        </w:rPr>
      </w:pPr>
      <w:proofErr w:type="gramStart"/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0" w:name="txtScale"/>
      <w:r w:rsidR="00DF200C">
        <w:rPr>
          <w:rFonts w:ascii="Arial Rounded MT Bold" w:hAnsi="Arial Rounded MT Bold"/>
          <w:sz w:val="20"/>
          <w:szCs w:val="20"/>
        </w:rPr>
        <w:t>1:500</w:t>
      </w:r>
      <w:bookmarkEnd w:id="0"/>
      <w:proofErr w:type="gramEnd"/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1" w:name="txtEasting"/>
      <w:r w:rsidR="00DF200C">
        <w:rPr>
          <w:rFonts w:ascii="Arial Rounded MT Bold" w:hAnsi="Arial Rounded MT Bold"/>
          <w:sz w:val="20"/>
          <w:szCs w:val="20"/>
        </w:rPr>
        <w:t>534374</w:t>
      </w:r>
      <w:bookmarkEnd w:id="1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2" w:name="txtNorthing"/>
      <w:r w:rsidR="00DF200C">
        <w:rPr>
          <w:rFonts w:ascii="Arial Rounded MT Bold" w:hAnsi="Arial Rounded MT Bold"/>
          <w:sz w:val="20"/>
          <w:szCs w:val="20"/>
        </w:rPr>
        <w:t>312331</w:t>
      </w:r>
      <w:bookmarkEnd w:id="2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853BD2">
      <w:bookmarkStart w:id="3" w:name="_GoBack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598AC0D3" wp14:editId="3B143AE4">
            <wp:simplePos x="0" y="0"/>
            <wp:positionH relativeFrom="margin">
              <wp:posOffset>454660</wp:posOffset>
            </wp:positionH>
            <wp:positionV relativeFrom="paragraph">
              <wp:posOffset>88455</wp:posOffset>
            </wp:positionV>
            <wp:extent cx="9326880" cy="9326880"/>
            <wp:effectExtent l="0" t="0" r="7620" b="7620"/>
            <wp:wrapNone/>
            <wp:docPr id="5" name="Picture 5" descr="214586-bb14c5f5-87c0-4f22-ae89-3e35b831e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14586-bb14c5f5-87c0-4f22-ae89-3e35b831e01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0" cy="93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393261" w:rsidRDefault="00393261"/>
    <w:p w:rsidR="00F62653" w:rsidRDefault="00F62653"/>
    <w:p w:rsidR="00F62653" w:rsidRDefault="00F62653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0179AB" w:rsidRDefault="000179AB" w:rsidP="00BC5BCE"/>
    <w:p w:rsidR="000179AB" w:rsidRDefault="000179AB" w:rsidP="00D97B4E">
      <w:pPr>
        <w:jc w:val="center"/>
      </w:pPr>
    </w:p>
    <w:p w:rsidR="000179AB" w:rsidRDefault="000179AB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613B35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7080646</wp:posOffset>
                </wp:positionH>
                <wp:positionV relativeFrom="paragraph">
                  <wp:posOffset>109071</wp:posOffset>
                </wp:positionV>
                <wp:extent cx="475013" cy="308759"/>
                <wp:effectExtent l="0" t="0" r="20320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013" cy="3087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B35" w:rsidRDefault="00613B35">
                            <w:r>
                              <w:t>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57.55pt;margin-top:8.6pt;width:37.4pt;height:24.3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" fillcolor="white [3201]" strokeweight=".5pt">
                <v:textbox>
                  <w:txbxContent>
                    <w:p w:rsidR="00613B35" w:rsidRDefault="00613B35">
                      <w: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</w:p>
    <w:p w:rsidR="00032B60" w:rsidRDefault="00032B60" w:rsidP="00D97B4E">
      <w:pPr>
        <w:jc w:val="center"/>
      </w:pPr>
    </w:p>
    <w:p w:rsidR="00032B60" w:rsidRDefault="005D7483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25F31A1" wp14:editId="68FFA276">
                <wp:simplePos x="0" y="0"/>
                <wp:positionH relativeFrom="column">
                  <wp:posOffset>2270760</wp:posOffset>
                </wp:positionH>
                <wp:positionV relativeFrom="paragraph">
                  <wp:posOffset>8379</wp:posOffset>
                </wp:positionV>
                <wp:extent cx="558701" cy="308759"/>
                <wp:effectExtent l="0" t="0" r="32385" b="342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701" cy="308759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3A33B" id="Straight Connector 11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8pt,.65pt" to="222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" strokecolor="#00b050" strokeweight=".5pt">
                <v:stroke dashstyle="dash" joinstyle="miter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0872D1" wp14:editId="09298FA0">
                <wp:simplePos x="0" y="0"/>
                <wp:positionH relativeFrom="column">
                  <wp:posOffset>1511300</wp:posOffset>
                </wp:positionH>
                <wp:positionV relativeFrom="paragraph">
                  <wp:posOffset>7810</wp:posOffset>
                </wp:positionV>
                <wp:extent cx="759460" cy="1543685"/>
                <wp:effectExtent l="0" t="0" r="21590" b="1841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460" cy="154368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DB1C9" id="Straight Connector 8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pt,.6pt" to="178.8pt,1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" strokecolor="#00b050" strokeweight=".5pt">
                <v:stroke dashstyle="dash" joinstyle="miter"/>
              </v:line>
            </w:pict>
          </mc:Fallback>
        </mc:AlternateContent>
      </w:r>
    </w:p>
    <w:p w:rsidR="00032B60" w:rsidRDefault="005D7483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779C7B" wp14:editId="79BAECBA">
                <wp:simplePos x="0" y="0"/>
                <wp:positionH relativeFrom="column">
                  <wp:posOffset>2031810</wp:posOffset>
                </wp:positionH>
                <wp:positionV relativeFrom="paragraph">
                  <wp:posOffset>101600</wp:posOffset>
                </wp:positionV>
                <wp:extent cx="759460" cy="1543685"/>
                <wp:effectExtent l="0" t="0" r="21590" b="1841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460" cy="15436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9A053" id="Straight Connector 10" o:spid="_x0000_s1026" style="position:absolute;flip:y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pt,8pt" to="219.8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" strokecolor="#00b050" strokeweight=".5pt">
                <v:stroke dashstyle="dash" joinstyle="miter"/>
              </v:line>
            </w:pict>
          </mc:Fallback>
        </mc:AlternateContent>
      </w:r>
    </w:p>
    <w:p w:rsidR="00032B60" w:rsidRDefault="00613B35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F456EE3" wp14:editId="65BBCBFC">
                <wp:simplePos x="0" y="0"/>
                <wp:positionH relativeFrom="column">
                  <wp:posOffset>7354389</wp:posOffset>
                </wp:positionH>
                <wp:positionV relativeFrom="paragraph">
                  <wp:posOffset>61834</wp:posOffset>
                </wp:positionV>
                <wp:extent cx="1318161" cy="296883"/>
                <wp:effectExtent l="0" t="0" r="15875" b="273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161" cy="2968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B35" w:rsidRDefault="00613B35">
                            <w:r>
                              <w:t>Car Parking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56EE3" id="Text Box 14" o:spid="_x0000_s1027" type="#_x0000_t202" style="position:absolute;left:0;text-align:left;margin-left:579.1pt;margin-top:4.85pt;width:103.8pt;height:23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" fillcolor="white [3201]" strokeweight=".5pt">
                <v:textbox>
                  <w:txbxContent>
                    <w:p w:rsidR="00613B35" w:rsidRDefault="00613B35">
                      <w:r>
                        <w:t>Car Parking Area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08D745C" wp14:editId="7DB5EA40">
                <wp:simplePos x="0" y="0"/>
                <wp:positionH relativeFrom="column">
                  <wp:posOffset>6641869</wp:posOffset>
                </wp:positionH>
                <wp:positionV relativeFrom="paragraph">
                  <wp:posOffset>121211</wp:posOffset>
                </wp:positionV>
                <wp:extent cx="510639" cy="11875"/>
                <wp:effectExtent l="0" t="0" r="22860" b="2667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639" cy="11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2A21D2" id="Straight Connector 13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3pt,9.55pt" to="563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" strokecolor="#00b050" strokeweight=".5pt">
                <v:stroke dashstyle="dash" joinstyle="miter"/>
              </v:line>
            </w:pict>
          </mc:Fallback>
        </mc:AlternateContent>
      </w:r>
    </w:p>
    <w:p w:rsidR="00032B60" w:rsidRDefault="00032B60" w:rsidP="00D97B4E">
      <w:pPr>
        <w:jc w:val="center"/>
      </w:pPr>
    </w:p>
    <w:p w:rsidR="00032B60" w:rsidRDefault="00032B60" w:rsidP="00D97B4E">
      <w:pPr>
        <w:jc w:val="center"/>
      </w:pPr>
    </w:p>
    <w:p w:rsidR="00032B60" w:rsidRDefault="00613B35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9F6A895" wp14:editId="06AE62A1">
                <wp:simplePos x="0" y="0"/>
                <wp:positionH relativeFrom="column">
                  <wp:posOffset>6629764</wp:posOffset>
                </wp:positionH>
                <wp:positionV relativeFrom="paragraph">
                  <wp:posOffset>114605</wp:posOffset>
                </wp:positionV>
                <wp:extent cx="426085" cy="341630"/>
                <wp:effectExtent l="86995" t="106045" r="86995" b="104775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59228">
                          <a:off x="0" y="0"/>
                          <a:ext cx="426085" cy="341630"/>
                        </a:xfrm>
                        <a:prstGeom prst="rect">
                          <a:avLst/>
                        </a:prstGeom>
                        <a:noFill/>
                        <a:ln w="31750" cmpd="sng">
                          <a:solidFill>
                            <a:srgbClr val="70AD47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23EE3" id="Rectangle 11" o:spid="_x0000_s1026" style="position:absolute;margin-left:522.05pt;margin-top:9pt;width:33.55pt;height:26.9pt;rotation:1375413fd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" filled="f" fillcolor="white [3201]" strokecolor="#70ad47" strokeweight="2.5pt">
                <v:shadow color="#868686"/>
              </v:rect>
            </w:pict>
          </mc:Fallback>
        </mc:AlternateContent>
      </w:r>
    </w:p>
    <w:p w:rsidR="00032B60" w:rsidRDefault="00613B35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7354389</wp:posOffset>
                </wp:positionH>
                <wp:positionV relativeFrom="paragraph">
                  <wp:posOffset>25812</wp:posOffset>
                </wp:positionV>
                <wp:extent cx="1330036" cy="273133"/>
                <wp:effectExtent l="0" t="0" r="2286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036" cy="273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B35" w:rsidRDefault="00613B35">
                            <w:r>
                              <w:t>Double Garage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579.1pt;margin-top:2.05pt;width:104.75pt;height:21.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" fillcolor="white [3201]" strokeweight=".5pt">
                <v:textbox>
                  <w:txbxContent>
                    <w:p w:rsidR="00613B35" w:rsidRDefault="00613B35">
                      <w:r>
                        <w:t>Double Garage</w:t>
                      </w:r>
                    </w:p>
                  </w:txbxContent>
                </v:textbox>
              </v:shape>
            </w:pict>
          </mc:Fallback>
        </mc:AlternateContent>
      </w:r>
    </w:p>
    <w:p w:rsidR="00032B60" w:rsidRDefault="00032B60" w:rsidP="00D97B4E">
      <w:pPr>
        <w:jc w:val="center"/>
      </w:pPr>
    </w:p>
    <w:p w:rsidR="00032B60" w:rsidRDefault="005D7483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691FBBE" wp14:editId="39738BFA">
                <wp:simplePos x="0" y="0"/>
                <wp:positionH relativeFrom="column">
                  <wp:posOffset>1499680</wp:posOffset>
                </wp:positionH>
                <wp:positionV relativeFrom="paragraph">
                  <wp:posOffset>173768</wp:posOffset>
                </wp:positionV>
                <wp:extent cx="570016" cy="249382"/>
                <wp:effectExtent l="0" t="0" r="20955" b="3683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016" cy="249382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A680F" id="Straight Connector 12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pt,13.7pt" to="163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" strokecolor="#00b050" strokeweight=".5pt">
                <v:stroke dashstyle="dash" joinstyle="miter"/>
              </v:line>
            </w:pict>
          </mc:Fallback>
        </mc:AlternateContent>
      </w:r>
    </w:p>
    <w:p w:rsidR="00393261" w:rsidRDefault="00853BD2" w:rsidP="00D97B4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CDDB80" wp14:editId="146A83A3">
                <wp:simplePos x="0" y="0"/>
                <wp:positionH relativeFrom="column">
                  <wp:posOffset>2262505</wp:posOffset>
                </wp:positionH>
                <wp:positionV relativeFrom="paragraph">
                  <wp:posOffset>21590</wp:posOffset>
                </wp:positionV>
                <wp:extent cx="426085" cy="341630"/>
                <wp:effectExtent l="86995" t="106045" r="86995" b="104775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59228">
                          <a:off x="0" y="0"/>
                          <a:ext cx="426085" cy="341630"/>
                        </a:xfrm>
                        <a:prstGeom prst="rect">
                          <a:avLst/>
                        </a:prstGeom>
                        <a:noFill/>
                        <a:ln w="31750" cmpd="sng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AEAEF" id="Rectangle 11" o:spid="_x0000_s1026" style="position:absolute;margin-left:178.15pt;margin-top:1.7pt;width:33.55pt;height:26.9pt;rotation:1375413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" filled="f" fillcolor="white [3201]" strokecolor="#70ad47 [3209]" strokeweight="2.5pt">
                <v:shadow color="#868686"/>
              </v:rect>
            </w:pict>
          </mc:Fallback>
        </mc:AlternateContent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AF72D8" w:rsidRDefault="00AF72D8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514249" w:rsidRDefault="00514249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514249" w:rsidRDefault="00514249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F62653" w:rsidRDefault="00F62653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AF72D8" w:rsidRDefault="00853BD2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379730" cy="38798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</w:t>
      </w:r>
      <w:r w:rsidR="001463D7">
        <w:rPr>
          <w:rFonts w:ascii="Arial Rounded MT Bold" w:hAnsi="Arial Rounded MT Bold" w:cs="Arial"/>
          <w:sz w:val="20"/>
          <w:szCs w:val="20"/>
        </w:rPr>
        <w:t>.net</w:t>
      </w:r>
    </w:p>
    <w:p w:rsidR="0085375D" w:rsidRDefault="009303CB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proofErr w:type="spellStart"/>
      <w:r>
        <w:rPr>
          <w:rFonts w:ascii="Arial Rounded MT Bold" w:hAnsi="Arial Rounded MT Bold" w:cs="Arial"/>
          <w:sz w:val="20"/>
          <w:szCs w:val="20"/>
        </w:rPr>
        <w:t>Licenc</w:t>
      </w:r>
      <w:r w:rsidR="00ED4DF6">
        <w:rPr>
          <w:rFonts w:ascii="Arial Rounded MT Bold" w:hAnsi="Arial Rounded MT Bold" w:cs="Arial"/>
          <w:sz w:val="20"/>
          <w:szCs w:val="20"/>
        </w:rPr>
        <w:t>e</w:t>
      </w:r>
      <w:proofErr w:type="spellEnd"/>
      <w:r w:rsidR="00ED4DF6">
        <w:rPr>
          <w:rFonts w:ascii="Arial Rounded MT Bold" w:hAnsi="Arial Rounded MT Bold" w:cs="Arial"/>
          <w:sz w:val="20"/>
          <w:szCs w:val="20"/>
        </w:rPr>
        <w:t xml:space="preserve"> No: 100047474</w:t>
      </w:r>
    </w:p>
    <w:p w:rsidR="009D658A" w:rsidRPr="0085375D" w:rsidRDefault="009D658A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HH:mm:ss"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613B35">
        <w:rPr>
          <w:rFonts w:ascii="Arial Rounded MT Bold" w:hAnsi="Arial Rounded MT Bold" w:cs="Arial"/>
          <w:noProof/>
          <w:sz w:val="20"/>
          <w:szCs w:val="20"/>
          <w:lang w:val="en-GB"/>
        </w:rPr>
        <w:t>14/04/2014 09:02:45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9D658A" w:rsidRPr="0085375D" w:rsidSect="00514249">
      <w:headerReference w:type="default" r:id="rId8"/>
      <w:pgSz w:w="16839" w:h="23814" w:code="8"/>
      <w:pgMar w:top="562" w:right="562" w:bottom="562" w:left="14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417" w:rsidRDefault="000C1417" w:rsidP="00D97B4E">
      <w:r>
        <w:separator/>
      </w:r>
    </w:p>
  </w:endnote>
  <w:endnote w:type="continuationSeparator" w:id="0">
    <w:p w:rsidR="000C1417" w:rsidRDefault="000C1417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417" w:rsidRDefault="000C1417" w:rsidP="00D97B4E">
      <w:r>
        <w:separator/>
      </w:r>
    </w:p>
  </w:footnote>
  <w:footnote w:type="continuationSeparator" w:id="0">
    <w:p w:rsidR="000C1417" w:rsidRDefault="000C1417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B4E" w:rsidRDefault="00853BD2" w:rsidP="00F95077">
    <w:pPr>
      <w:pStyle w:val="Header"/>
      <w:jc w:val="center"/>
    </w:pPr>
    <w:r w:rsidRPr="005C1D53">
      <w:rPr>
        <w:noProof/>
        <w:lang w:val="en-GB" w:eastAsia="en-GB"/>
      </w:rPr>
      <w:drawing>
        <wp:inline distT="0" distB="0" distL="0" distR="0">
          <wp:extent cx="1397635" cy="370840"/>
          <wp:effectExtent l="0" t="0" r="0" b="0"/>
          <wp:docPr id="1" name="Picture 1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63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5077">
      <w:t xml:space="preserve">                                                                                                                 </w:t>
    </w:r>
    <w:r w:rsidR="00D97B4E">
      <w:t xml:space="preserve"> </w:t>
    </w:r>
    <w:r>
      <w:rPr>
        <w:noProof/>
        <w:lang w:val="en-GB" w:eastAsia="en-GB"/>
      </w:rPr>
      <w:drawing>
        <wp:inline distT="0" distB="0" distL="0" distR="0">
          <wp:extent cx="1043940" cy="526415"/>
          <wp:effectExtent l="0" t="0" r="3810" b="6985"/>
          <wp:docPr id="2" name="Picture 2" descr="streetwise-o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reetwise-os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5" t="9575" b="23404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BD2"/>
    <w:rsid w:val="000179AB"/>
    <w:rsid w:val="00032B60"/>
    <w:rsid w:val="0007786F"/>
    <w:rsid w:val="000C1417"/>
    <w:rsid w:val="000E4145"/>
    <w:rsid w:val="000F3E36"/>
    <w:rsid w:val="00104A50"/>
    <w:rsid w:val="00130D16"/>
    <w:rsid w:val="001463D7"/>
    <w:rsid w:val="001A6EF5"/>
    <w:rsid w:val="001C179B"/>
    <w:rsid w:val="002B3329"/>
    <w:rsid w:val="002D77A0"/>
    <w:rsid w:val="0033080B"/>
    <w:rsid w:val="00363CDC"/>
    <w:rsid w:val="00364892"/>
    <w:rsid w:val="00371282"/>
    <w:rsid w:val="003853E5"/>
    <w:rsid w:val="00393261"/>
    <w:rsid w:val="003C0F7A"/>
    <w:rsid w:val="003D2930"/>
    <w:rsid w:val="004255AF"/>
    <w:rsid w:val="004740E5"/>
    <w:rsid w:val="004C536A"/>
    <w:rsid w:val="00514249"/>
    <w:rsid w:val="00541049"/>
    <w:rsid w:val="005A2473"/>
    <w:rsid w:val="005C1D53"/>
    <w:rsid w:val="005D7483"/>
    <w:rsid w:val="00613B35"/>
    <w:rsid w:val="006370E9"/>
    <w:rsid w:val="006E0F2A"/>
    <w:rsid w:val="0074040D"/>
    <w:rsid w:val="00810345"/>
    <w:rsid w:val="0085375D"/>
    <w:rsid w:val="00853BD2"/>
    <w:rsid w:val="00886114"/>
    <w:rsid w:val="008F181F"/>
    <w:rsid w:val="009303CB"/>
    <w:rsid w:val="00945B68"/>
    <w:rsid w:val="00981A18"/>
    <w:rsid w:val="009A6C76"/>
    <w:rsid w:val="009D658A"/>
    <w:rsid w:val="00A02F3A"/>
    <w:rsid w:val="00A7602C"/>
    <w:rsid w:val="00AC7CD3"/>
    <w:rsid w:val="00AF12FA"/>
    <w:rsid w:val="00AF28FE"/>
    <w:rsid w:val="00AF72D8"/>
    <w:rsid w:val="00B70EC8"/>
    <w:rsid w:val="00BC5BCE"/>
    <w:rsid w:val="00C233F6"/>
    <w:rsid w:val="00C346AD"/>
    <w:rsid w:val="00C53860"/>
    <w:rsid w:val="00C6680E"/>
    <w:rsid w:val="00C945DE"/>
    <w:rsid w:val="00C95463"/>
    <w:rsid w:val="00CB082A"/>
    <w:rsid w:val="00CC747E"/>
    <w:rsid w:val="00D97B4E"/>
    <w:rsid w:val="00DF200C"/>
    <w:rsid w:val="00E4679D"/>
    <w:rsid w:val="00EC1C85"/>
    <w:rsid w:val="00ED2B35"/>
    <w:rsid w:val="00ED4DF6"/>
    <w:rsid w:val="00F62653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066386-5473-408B-970E-144A4625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5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lock%20Plan%2088%20North%20Ro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Block Plan 88 North Road</Template>
  <TotalTime>20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</dc:title>
  <dc:subject/>
  <dc:creator>Mark</dc:creator>
  <cp:keywords/>
  <cp:lastModifiedBy>Mark</cp:lastModifiedBy>
  <cp:revision>5</cp:revision>
  <cp:lastPrinted>2014-04-14T08:02:00Z</cp:lastPrinted>
  <dcterms:created xsi:type="dcterms:W3CDTF">2014-04-14T07:43:00Z</dcterms:created>
  <dcterms:modified xsi:type="dcterms:W3CDTF">2014-04-14T08:03:00Z</dcterms:modified>
</cp:coreProperties>
</file>